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DE8A7">
      <w:pPr>
        <w:jc w:val="center"/>
        <w:rPr>
          <w:rFonts w:hint="eastAsia" w:ascii="方正小标宋_GBK" w:eastAsia="方正小标宋_GBK"/>
          <w:sz w:val="32"/>
          <w:szCs w:val="32"/>
        </w:rPr>
      </w:pPr>
    </w:p>
    <w:p w14:paraId="7696009B">
      <w:pPr>
        <w:jc w:val="center"/>
        <w:rPr>
          <w:rFonts w:hint="eastAsia" w:ascii="方正小标宋_GBK" w:eastAsia="方正小标宋_GBK"/>
          <w:sz w:val="32"/>
          <w:szCs w:val="32"/>
          <w:lang w:eastAsia="zh-CN"/>
        </w:rPr>
      </w:pPr>
      <w:r>
        <w:rPr>
          <w:rFonts w:hint="eastAsia" w:ascii="方正小标宋_GBK" w:eastAsia="方正小标宋_GBK"/>
          <w:sz w:val="32"/>
          <w:szCs w:val="32"/>
        </w:rPr>
        <w:t>广州市公务车维修项目工时费明</w:t>
      </w:r>
      <w:bookmarkStart w:id="0" w:name="_GoBack"/>
      <w:bookmarkEnd w:id="0"/>
      <w:r>
        <w:rPr>
          <w:rFonts w:hint="eastAsia" w:ascii="方正小标宋_GBK" w:eastAsia="方正小标宋_GBK"/>
          <w:sz w:val="32"/>
          <w:szCs w:val="32"/>
        </w:rPr>
        <w:t>细表</w:t>
      </w:r>
      <w:r>
        <w:rPr>
          <w:rFonts w:hint="eastAsia" w:ascii="方正小标宋_GBK" w:eastAsia="方正小标宋_GBK"/>
          <w:sz w:val="32"/>
          <w:szCs w:val="32"/>
          <w:lang w:eastAsia="zh-CN"/>
        </w:rPr>
        <w:t>（</w:t>
      </w:r>
      <w:r>
        <w:rPr>
          <w:rFonts w:hint="eastAsia" w:ascii="方正小标宋_GBK" w:eastAsia="方正小标宋_GBK"/>
          <w:sz w:val="32"/>
          <w:szCs w:val="32"/>
          <w:lang w:val="en-US" w:eastAsia="zh-CN"/>
        </w:rPr>
        <w:t>2025版</w:t>
      </w:r>
      <w:r>
        <w:rPr>
          <w:rFonts w:hint="eastAsia" w:ascii="方正小标宋_GBK" w:eastAsia="方正小标宋_GBK"/>
          <w:sz w:val="32"/>
          <w:szCs w:val="32"/>
          <w:lang w:eastAsia="zh-CN"/>
        </w:rPr>
        <w:t>）</w:t>
      </w:r>
    </w:p>
    <w:p w14:paraId="3206E8BD">
      <w:pPr>
        <w:jc w:val="center"/>
      </w:pPr>
      <w:r>
        <w:drawing>
          <wp:inline distT="0" distB="0" distL="113665" distR="113665">
            <wp:extent cx="5219700" cy="7381875"/>
            <wp:effectExtent l="0" t="0" r="0" b="0"/>
            <wp:docPr id="1" name="_x0000_i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i10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4" name="_x0000_i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i10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7" name="_x0000_i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i10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10" name="_x0000_i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_x0000_i102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13" name="_x0000_i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x0000_i102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16" name="_x0000_i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_x0000_i10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19" name="_x0000_i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_x0000_i10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22" name="_x0000_i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_x0000_i103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25" name="_x0000_i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_x0000_i10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28" name="_x0000_i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_x0000_i10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31" name="_x0000_i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_x0000_i10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34" name="_x0000_i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_x0000_i103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37" name="_x0000_i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_x0000_i10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40" name="_x0000_i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_x0000_i10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43" name="_x0000_i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_x0000_i103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46" name="_x0000_i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_x0000_i104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49" name="_x0000_i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_x0000_i104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52" name="_x0000_i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_x0000_i104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55" name="_x0000_i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_x0000_i104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58" name="_x0000_i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_x0000_i104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61" name="_x0000_i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_x0000_i104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64" name="_x0000_i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_x0000_i104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67" name="_x0000_i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_x0000_i104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70" name="_x0000_i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_x0000_i104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73" name="_x0000_i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_x0000_i104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76" name="_x0000_i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_x0000_i105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79" name="_x0000_i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_x0000_i105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82" name="_x0000_i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_x0000_i105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85" name="_x0000_i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_x0000_i105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88" name="_x0000_i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_x0000_i105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91" name="_x0000_i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_x0000_i105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94" name="_x0000_i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_x0000_i105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97" name="_x0000_i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_x0000_i105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3665" distR="113665">
            <wp:extent cx="5219700" cy="7381875"/>
            <wp:effectExtent l="0" t="0" r="0" b="0"/>
            <wp:docPr id="100" name="_x0000_i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_x0000_i105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pgSz w:w="11907" w:h="16840"/>
      <w:pgMar w:top="1134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60BB7699-5C31-4C77-AF8A-AC668787B94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64672F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7"/>
    <w:basedOn w:val="1"/>
    <w:next w:val="1"/>
    <w:autoRedefine/>
    <w:qFormat/>
    <w:uiPriority w:val="0"/>
    <w:pPr>
      <w:ind w:left="2520"/>
    </w:pPr>
  </w:style>
  <w:style w:type="paragraph" w:customStyle="1" w:styleId="8">
    <w:name w:val="List Paragraph1"/>
    <w:next w:val="5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样式 10 磅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样式 1 10 磅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">
    <w:name w:val="样式 2 10 磅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样式 3 10 磅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样式 4 10 磅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样式 5 10 磅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15">
    <w:name w:val="样式 三号"/>
    <w:qFormat/>
    <w:uiPriority w:val="0"/>
    <w:pPr>
      <w:widowControl w:val="0"/>
      <w:spacing w:line="240" w:lineRule="auto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16">
    <w:name w:val="样式 6 10 磅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8" Type="http://schemas.openxmlformats.org/officeDocument/2006/relationships/fontTable" Target="fontTable.xml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34</Pages>
  <Words>2336</Words>
  <Characters>2793</Characters>
  <Lines>671</Lines>
  <Paragraphs>448</Paragraphs>
  <TotalTime>182</TotalTime>
  <ScaleCrop>false</ScaleCrop>
  <LinksUpToDate>false</LinksUpToDate>
  <CharactersWithSpaces>2945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2025-12-02T03:04:00Z</dcterms:created>
  <dc:creator>chen</dc:creator>
  <cp:lastModifiedBy>小茹</cp:lastModifiedBy>
  <dcterms:modified xsi:type="dcterms:W3CDTF">2025-12-19T02:35:04Z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eyJoZGlkIjoiODk1YmM4ZTVmYTE2Y2Q5NzY1ZmE3ZDI3YmI1NzRkMmYiLCJ1c2VySWQiOiIzNzQyNjk1MjgifQ==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E6D50FFE44914AF1834B63AD473D697A_12</vt:lpwstr>
  </property>
</Properties>
</file>